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4D013F" w14:textId="3178A27C" w:rsidR="001D040F" w:rsidRDefault="001D040F" w:rsidP="001D040F"/>
    <w:p w14:paraId="7BFE3A0C" w14:textId="6305D7BE" w:rsidR="001D040F" w:rsidRDefault="001D040F" w:rsidP="001D040F"/>
    <w:p w14:paraId="723277C0" w14:textId="7AABD96D" w:rsidR="001D040F" w:rsidRPr="001064A2" w:rsidRDefault="001D040F" w:rsidP="001064A2">
      <w:pPr>
        <w:jc w:val="center"/>
        <w:rPr>
          <w:b/>
          <w:sz w:val="32"/>
        </w:rPr>
      </w:pPr>
      <w:r w:rsidRPr="001064A2">
        <w:rPr>
          <w:b/>
          <w:sz w:val="32"/>
        </w:rPr>
        <w:t>Feedback Schulpraktikanten</w:t>
      </w:r>
    </w:p>
    <w:p w14:paraId="2DC121F6" w14:textId="65409B7A" w:rsidR="001D040F" w:rsidRDefault="001D040F" w:rsidP="001D040F"/>
    <w:p w14:paraId="7A99919A" w14:textId="63ADFB10" w:rsidR="001D040F" w:rsidRDefault="001D040F" w:rsidP="001064A2">
      <w:pPr>
        <w:spacing w:line="360" w:lineRule="auto"/>
      </w:pPr>
      <w:r>
        <w:t>Name: ______________________________</w:t>
      </w:r>
      <w:r>
        <w:tab/>
        <w:t>Zeitraum: ___________ bis _____________</w:t>
      </w:r>
    </w:p>
    <w:p w14:paraId="106041D2" w14:textId="2D268F96" w:rsidR="001D040F" w:rsidRDefault="001D040F" w:rsidP="001064A2">
      <w:pPr>
        <w:spacing w:line="360" w:lineRule="auto"/>
      </w:pPr>
      <w:r>
        <w:t>Fachrichtung: _______________________</w:t>
      </w:r>
      <w:r w:rsidR="000414A8">
        <w:t>_</w:t>
      </w:r>
      <w:r w:rsidR="000414A8">
        <w:tab/>
        <w:t>Zweitfach: __________ Uni: _____</w:t>
      </w:r>
      <w:r>
        <w:t>_______</w:t>
      </w:r>
    </w:p>
    <w:p w14:paraId="7CB27497" w14:textId="77777777" w:rsidR="001D040F" w:rsidRDefault="001D040F" w:rsidP="001D040F"/>
    <w:p w14:paraId="71633759" w14:textId="068C34B3" w:rsidR="001D040F" w:rsidRDefault="001D040F" w:rsidP="001D040F">
      <w:r>
        <w:t>Liebe</w:t>
      </w:r>
      <w:r w:rsidR="00862053">
        <w:t>(r)</w:t>
      </w:r>
      <w:r>
        <w:t xml:space="preserve"> Praktikant</w:t>
      </w:r>
      <w:r w:rsidR="00862053">
        <w:t>(i</w:t>
      </w:r>
      <w:r>
        <w:t>n</w:t>
      </w:r>
      <w:r w:rsidR="00862053">
        <w:t>)</w:t>
      </w:r>
      <w:r>
        <w:t>,</w:t>
      </w:r>
    </w:p>
    <w:p w14:paraId="064F41BA" w14:textId="016301A7" w:rsidR="001D040F" w:rsidRDefault="001D040F" w:rsidP="001D040F">
      <w:r>
        <w:t xml:space="preserve">die Zeit ist verflogen. </w:t>
      </w:r>
      <w:r w:rsidR="001064A2">
        <w:t>Du</w:t>
      </w:r>
      <w:r>
        <w:t xml:space="preserve"> konnte</w:t>
      </w:r>
      <w:r w:rsidR="001064A2">
        <w:t>st</w:t>
      </w:r>
      <w:r>
        <w:t xml:space="preserve"> in den letzten Wochen vielfältige Einblicke in den Unterricht und das „Lehrersein“ an der BBS BSB erleben</w:t>
      </w:r>
      <w:r w:rsidR="001064A2">
        <w:t>.</w:t>
      </w:r>
      <w:r>
        <w:t xml:space="preserve"> </w:t>
      </w:r>
      <w:r w:rsidR="00862053">
        <w:br/>
      </w:r>
      <w:r>
        <w:t xml:space="preserve">Bewerte die </w:t>
      </w:r>
      <w:r w:rsidR="00862053">
        <w:t>aufgeführten</w:t>
      </w:r>
      <w:r>
        <w:t xml:space="preserve"> Aspekte auf der Punkteskale von 1 (</w:t>
      </w:r>
      <w:r w:rsidR="00990637">
        <w:t>stimme nicht zu</w:t>
      </w:r>
      <w:r>
        <w:t>) bis 10 (</w:t>
      </w:r>
      <w:r w:rsidR="00990637">
        <w:t xml:space="preserve">volle </w:t>
      </w:r>
      <w:proofErr w:type="spellStart"/>
      <w:r w:rsidR="00990637">
        <w:t>Zustimmng</w:t>
      </w:r>
      <w:proofErr w:type="spellEnd"/>
      <w:r>
        <w:t>)</w:t>
      </w:r>
    </w:p>
    <w:p w14:paraId="3031D316" w14:textId="77777777" w:rsidR="001064A2" w:rsidRPr="001064A2" w:rsidRDefault="001064A2" w:rsidP="001D040F">
      <w:pPr>
        <w:rPr>
          <w:sz w:val="20"/>
        </w:rPr>
      </w:pPr>
    </w:p>
    <w:p w14:paraId="299941BB" w14:textId="4E431EA3" w:rsidR="001D040F" w:rsidRPr="001064A2" w:rsidRDefault="001D040F" w:rsidP="001D040F">
      <w:pPr>
        <w:rPr>
          <w:sz w:val="20"/>
        </w:rPr>
      </w:pPr>
      <w:r w:rsidRPr="001064A2">
        <w:rPr>
          <w:sz w:val="20"/>
        </w:rPr>
        <w:t>Im ersten Gespräch wurde ich umfassend informiert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2B0341FC" w14:textId="77777777" w:rsidTr="001064A2">
        <w:tc>
          <w:tcPr>
            <w:tcW w:w="510" w:type="dxa"/>
            <w:vAlign w:val="center"/>
          </w:tcPr>
          <w:p w14:paraId="3D74C1B5" w14:textId="37071C6A" w:rsidR="001064A2" w:rsidRPr="001064A2" w:rsidRDefault="001064A2" w:rsidP="001064A2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43381791" w14:textId="2B4A666E" w:rsidR="001064A2" w:rsidRPr="001064A2" w:rsidRDefault="001064A2" w:rsidP="001064A2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59ECF535" w14:textId="60484AEC" w:rsidR="001064A2" w:rsidRPr="001064A2" w:rsidRDefault="001064A2" w:rsidP="001064A2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7287E2CB" w14:textId="506F2C14" w:rsidR="001064A2" w:rsidRPr="001064A2" w:rsidRDefault="001064A2" w:rsidP="001064A2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62147F34" w14:textId="53FAEE21" w:rsidR="001064A2" w:rsidRPr="001064A2" w:rsidRDefault="001064A2" w:rsidP="001064A2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4760D8AA" w14:textId="5C8E5349" w:rsidR="001064A2" w:rsidRPr="001064A2" w:rsidRDefault="001064A2" w:rsidP="001064A2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6964C560" w14:textId="5B1DF58E" w:rsidR="001064A2" w:rsidRPr="001064A2" w:rsidRDefault="001064A2" w:rsidP="001064A2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59F4E8FD" w14:textId="276220DA" w:rsidR="001064A2" w:rsidRPr="001064A2" w:rsidRDefault="001064A2" w:rsidP="001064A2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239B0814" w14:textId="7A9323FB" w:rsidR="001064A2" w:rsidRPr="001064A2" w:rsidRDefault="001064A2" w:rsidP="001064A2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0D91BCC3" w14:textId="7C917B78" w:rsidR="001064A2" w:rsidRPr="001064A2" w:rsidRDefault="001064A2" w:rsidP="001064A2">
            <w:pPr>
              <w:jc w:val="center"/>
            </w:pPr>
            <w:r w:rsidRPr="001064A2">
              <w:t>10</w:t>
            </w:r>
          </w:p>
        </w:tc>
      </w:tr>
    </w:tbl>
    <w:p w14:paraId="777B6F82" w14:textId="70A6F529" w:rsidR="001D040F" w:rsidRPr="001064A2" w:rsidRDefault="00990637" w:rsidP="001064A2">
      <w:pPr>
        <w:spacing w:before="120"/>
        <w:rPr>
          <w:sz w:val="20"/>
        </w:rPr>
      </w:pPr>
      <w:r>
        <w:rPr>
          <w:sz w:val="20"/>
        </w:rPr>
        <w:t>Ich konnte mich im</w:t>
      </w:r>
      <w:r w:rsidR="001D040F" w:rsidRPr="001064A2">
        <w:rPr>
          <w:sz w:val="20"/>
        </w:rPr>
        <w:t xml:space="preserve"> Gebäude </w:t>
      </w:r>
      <w:r>
        <w:rPr>
          <w:sz w:val="20"/>
        </w:rPr>
        <w:t xml:space="preserve">schnell orientieren und </w:t>
      </w:r>
      <w:r w:rsidR="001D040F" w:rsidRPr="001064A2">
        <w:rPr>
          <w:sz w:val="20"/>
        </w:rPr>
        <w:t>zurechtfinden</w:t>
      </w:r>
      <w:bookmarkStart w:id="0" w:name="_GoBack"/>
      <w:bookmarkEnd w:id="0"/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69F7FBD9" w14:textId="77777777" w:rsidTr="00664CA7">
        <w:tc>
          <w:tcPr>
            <w:tcW w:w="510" w:type="dxa"/>
            <w:vAlign w:val="center"/>
          </w:tcPr>
          <w:p w14:paraId="0EFDE540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3D509341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572DF7A2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1981E595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275155E7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76595169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5B9528D2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044BEDEA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6FF2D384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51A960EB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5571C07E" w14:textId="76E4DA7C" w:rsidR="001D040F" w:rsidRPr="001064A2" w:rsidRDefault="00990637" w:rsidP="001064A2">
      <w:pPr>
        <w:spacing w:before="120"/>
        <w:rPr>
          <w:sz w:val="20"/>
        </w:rPr>
      </w:pPr>
      <w:r>
        <w:rPr>
          <w:sz w:val="20"/>
        </w:rPr>
        <w:t>Es</w:t>
      </w:r>
      <w:r w:rsidR="001D040F" w:rsidRPr="001064A2">
        <w:rPr>
          <w:sz w:val="20"/>
        </w:rPr>
        <w:t xml:space="preserve"> gab </w:t>
      </w:r>
      <w:r>
        <w:rPr>
          <w:sz w:val="20"/>
        </w:rPr>
        <w:t xml:space="preserve">genügend </w:t>
      </w:r>
      <w:r w:rsidR="001D040F" w:rsidRPr="001064A2">
        <w:rPr>
          <w:sz w:val="20"/>
        </w:rPr>
        <w:t>Informationen, die bei der Erstellung des Stundenplans hilfreich waren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64DD5719" w14:textId="77777777" w:rsidTr="00664CA7">
        <w:tc>
          <w:tcPr>
            <w:tcW w:w="510" w:type="dxa"/>
            <w:vAlign w:val="center"/>
          </w:tcPr>
          <w:p w14:paraId="6985A3EC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46EE8ABF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484D9E73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64C46C2E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5E7708B6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17960C74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72688BEA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2FCC7EAE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532497A0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3DD9BABA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07F27BC4" w14:textId="0655CB6B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 xml:space="preserve">Der Kontakt zu </w:t>
      </w:r>
      <w:proofErr w:type="gramStart"/>
      <w:r w:rsidRPr="001064A2">
        <w:rPr>
          <w:sz w:val="20"/>
        </w:rPr>
        <w:t xml:space="preserve">den </w:t>
      </w:r>
      <w:proofErr w:type="spellStart"/>
      <w:r w:rsidRPr="001064A2">
        <w:rPr>
          <w:sz w:val="20"/>
        </w:rPr>
        <w:t>KollegInnen</w:t>
      </w:r>
      <w:proofErr w:type="spellEnd"/>
      <w:proofErr w:type="gramEnd"/>
      <w:r w:rsidRPr="001064A2">
        <w:rPr>
          <w:sz w:val="20"/>
        </w:rPr>
        <w:t xml:space="preserve"> gestaltete sich schwierig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06E4D7DD" w14:textId="77777777" w:rsidTr="00664CA7">
        <w:tc>
          <w:tcPr>
            <w:tcW w:w="510" w:type="dxa"/>
            <w:vAlign w:val="center"/>
          </w:tcPr>
          <w:p w14:paraId="3C8989E0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037B3550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28B8F6DC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5AE3239F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56DA7276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156601B2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055BC191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2C1D781F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019609B1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73FE8943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7C82C772" w14:textId="111BF2F6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>Ich fühlte mich jederzeit wahrgenommen und wertgeschätzt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2334D2D9" w14:textId="77777777" w:rsidTr="00664CA7">
        <w:tc>
          <w:tcPr>
            <w:tcW w:w="510" w:type="dxa"/>
            <w:vAlign w:val="center"/>
          </w:tcPr>
          <w:p w14:paraId="59D898CB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656A9137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4451D348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12234501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6E1AF4A7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1B289AD7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7FC8DA6E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5770B43B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19BF2875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557FCEFE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402A57ED" w14:textId="15BF1EA0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>In die technischen Möglichkeiten und Tool</w:t>
      </w:r>
      <w:r w:rsidR="001064A2" w:rsidRPr="001064A2">
        <w:rPr>
          <w:sz w:val="20"/>
        </w:rPr>
        <w:t>s</w:t>
      </w:r>
      <w:r w:rsidRPr="001064A2">
        <w:rPr>
          <w:sz w:val="20"/>
        </w:rPr>
        <w:t xml:space="preserve"> der Schule wurde ich eingeführt.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63128DD9" w14:textId="77777777" w:rsidTr="00664CA7">
        <w:tc>
          <w:tcPr>
            <w:tcW w:w="510" w:type="dxa"/>
            <w:vAlign w:val="center"/>
          </w:tcPr>
          <w:p w14:paraId="0F49EABD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21BF1BB2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3B9636A2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0CBABCD2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72EA8134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296B9B95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203C67FE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486E2BFA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4599F235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3DEDB3AB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337BEE26" w14:textId="235B72F4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>Ich hatte die Gelegenheit, selbst Unterricht durchzuführen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60EA158F" w14:textId="77777777" w:rsidTr="00B90B8F">
        <w:tc>
          <w:tcPr>
            <w:tcW w:w="510" w:type="dxa"/>
            <w:vAlign w:val="center"/>
          </w:tcPr>
          <w:p w14:paraId="5C8DB123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42D16913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76B8E42D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2E16903B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32A7E0E8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6D6BE3F8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5F158A11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585E9A72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4057F350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091E0D1F" w14:textId="281DF928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346BF37C" w14:textId="78447299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>Die Kommunikation außerhalb von Unterricht fand ich als gewinnbringend</w:t>
      </w:r>
      <w:r w:rsidR="001064A2">
        <w:rPr>
          <w:sz w:val="20"/>
        </w:rPr>
        <w:t>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3585795D" w14:textId="77777777" w:rsidTr="00664CA7">
        <w:tc>
          <w:tcPr>
            <w:tcW w:w="510" w:type="dxa"/>
            <w:vAlign w:val="center"/>
          </w:tcPr>
          <w:p w14:paraId="4691949C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59FEF944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25AD8251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0C6D2463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52199DF7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3BCDE8D1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65697CD4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1AE6C83B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229C3289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5D4B86F6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2C68A10F" w14:textId="77777777" w:rsidR="001D040F" w:rsidRPr="001064A2" w:rsidRDefault="001D040F" w:rsidP="001064A2">
      <w:pPr>
        <w:spacing w:before="120"/>
        <w:rPr>
          <w:sz w:val="20"/>
        </w:rPr>
      </w:pPr>
      <w:r w:rsidRPr="001064A2">
        <w:rPr>
          <w:sz w:val="20"/>
        </w:rPr>
        <w:t>Das Praktikum bestärkt mich im Entschluss, Lehrer zu werden.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1064A2" w:rsidRPr="001064A2" w14:paraId="1CCB83F2" w14:textId="77777777" w:rsidTr="00664CA7">
        <w:tc>
          <w:tcPr>
            <w:tcW w:w="510" w:type="dxa"/>
            <w:vAlign w:val="center"/>
          </w:tcPr>
          <w:p w14:paraId="6582D7A2" w14:textId="77777777" w:rsidR="001064A2" w:rsidRPr="001064A2" w:rsidRDefault="001064A2" w:rsidP="00664CA7">
            <w:pPr>
              <w:jc w:val="center"/>
            </w:pPr>
            <w:r w:rsidRPr="001064A2">
              <w:t>1</w:t>
            </w:r>
          </w:p>
        </w:tc>
        <w:tc>
          <w:tcPr>
            <w:tcW w:w="510" w:type="dxa"/>
            <w:vAlign w:val="center"/>
          </w:tcPr>
          <w:p w14:paraId="6797534A" w14:textId="77777777" w:rsidR="001064A2" w:rsidRPr="001064A2" w:rsidRDefault="001064A2" w:rsidP="00664CA7">
            <w:pPr>
              <w:jc w:val="center"/>
            </w:pPr>
            <w:r w:rsidRPr="001064A2">
              <w:t>2</w:t>
            </w:r>
          </w:p>
        </w:tc>
        <w:tc>
          <w:tcPr>
            <w:tcW w:w="510" w:type="dxa"/>
            <w:vAlign w:val="center"/>
          </w:tcPr>
          <w:p w14:paraId="33633E3C" w14:textId="77777777" w:rsidR="001064A2" w:rsidRPr="001064A2" w:rsidRDefault="001064A2" w:rsidP="00664CA7">
            <w:pPr>
              <w:jc w:val="center"/>
            </w:pPr>
            <w:r w:rsidRPr="001064A2">
              <w:t>3</w:t>
            </w:r>
          </w:p>
        </w:tc>
        <w:tc>
          <w:tcPr>
            <w:tcW w:w="510" w:type="dxa"/>
            <w:vAlign w:val="center"/>
          </w:tcPr>
          <w:p w14:paraId="01576369" w14:textId="77777777" w:rsidR="001064A2" w:rsidRPr="001064A2" w:rsidRDefault="001064A2" w:rsidP="00664CA7">
            <w:pPr>
              <w:jc w:val="center"/>
            </w:pPr>
            <w:r w:rsidRPr="001064A2">
              <w:t>4</w:t>
            </w:r>
          </w:p>
        </w:tc>
        <w:tc>
          <w:tcPr>
            <w:tcW w:w="510" w:type="dxa"/>
            <w:vAlign w:val="center"/>
          </w:tcPr>
          <w:p w14:paraId="108D5DEF" w14:textId="77777777" w:rsidR="001064A2" w:rsidRPr="001064A2" w:rsidRDefault="001064A2" w:rsidP="00664CA7">
            <w:pPr>
              <w:jc w:val="center"/>
            </w:pPr>
            <w:r w:rsidRPr="001064A2">
              <w:t>5</w:t>
            </w:r>
          </w:p>
        </w:tc>
        <w:tc>
          <w:tcPr>
            <w:tcW w:w="510" w:type="dxa"/>
            <w:vAlign w:val="center"/>
          </w:tcPr>
          <w:p w14:paraId="1A594270" w14:textId="77777777" w:rsidR="001064A2" w:rsidRPr="001064A2" w:rsidRDefault="001064A2" w:rsidP="00664CA7">
            <w:pPr>
              <w:jc w:val="center"/>
            </w:pPr>
            <w:r w:rsidRPr="001064A2">
              <w:t>6</w:t>
            </w:r>
          </w:p>
        </w:tc>
        <w:tc>
          <w:tcPr>
            <w:tcW w:w="510" w:type="dxa"/>
            <w:vAlign w:val="center"/>
          </w:tcPr>
          <w:p w14:paraId="6D5692E5" w14:textId="77777777" w:rsidR="001064A2" w:rsidRPr="001064A2" w:rsidRDefault="001064A2" w:rsidP="00664CA7">
            <w:pPr>
              <w:jc w:val="center"/>
            </w:pPr>
            <w:r w:rsidRPr="001064A2">
              <w:t>7</w:t>
            </w:r>
          </w:p>
        </w:tc>
        <w:tc>
          <w:tcPr>
            <w:tcW w:w="510" w:type="dxa"/>
            <w:vAlign w:val="center"/>
          </w:tcPr>
          <w:p w14:paraId="2D4E5956" w14:textId="77777777" w:rsidR="001064A2" w:rsidRPr="001064A2" w:rsidRDefault="001064A2" w:rsidP="00664CA7">
            <w:pPr>
              <w:jc w:val="center"/>
            </w:pPr>
            <w:r w:rsidRPr="001064A2">
              <w:t>8</w:t>
            </w:r>
          </w:p>
        </w:tc>
        <w:tc>
          <w:tcPr>
            <w:tcW w:w="510" w:type="dxa"/>
            <w:vAlign w:val="center"/>
          </w:tcPr>
          <w:p w14:paraId="31C5F6F5" w14:textId="77777777" w:rsidR="001064A2" w:rsidRPr="001064A2" w:rsidRDefault="001064A2" w:rsidP="00664CA7">
            <w:pPr>
              <w:jc w:val="center"/>
            </w:pPr>
            <w:r w:rsidRPr="001064A2">
              <w:t>9</w:t>
            </w:r>
          </w:p>
        </w:tc>
        <w:tc>
          <w:tcPr>
            <w:tcW w:w="510" w:type="dxa"/>
            <w:vAlign w:val="center"/>
          </w:tcPr>
          <w:p w14:paraId="129FF01F" w14:textId="77777777" w:rsidR="001064A2" w:rsidRPr="001064A2" w:rsidRDefault="001064A2" w:rsidP="00664CA7">
            <w:pPr>
              <w:jc w:val="center"/>
            </w:pPr>
            <w:r w:rsidRPr="001064A2">
              <w:t>10</w:t>
            </w:r>
          </w:p>
        </w:tc>
      </w:tr>
    </w:tbl>
    <w:p w14:paraId="3CE62E16" w14:textId="77777777" w:rsidR="001064A2" w:rsidRPr="001064A2" w:rsidRDefault="001064A2" w:rsidP="001D040F">
      <w:pPr>
        <w:rPr>
          <w:sz w:val="22"/>
        </w:rPr>
      </w:pPr>
    </w:p>
    <w:p w14:paraId="6539F57F" w14:textId="6006A894" w:rsidR="001D040F" w:rsidRDefault="001D040F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Mein Highlight im Praktikum:</w:t>
      </w:r>
    </w:p>
    <w:p w14:paraId="7B8C08A9" w14:textId="50607389" w:rsidR="001D040F" w:rsidRDefault="001D040F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EF4C5DD" w14:textId="77777777" w:rsidR="001064A2" w:rsidRDefault="001064A2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2A34A45" w14:textId="3EDBF501" w:rsidR="001064A2" w:rsidRDefault="001064A2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752F6DD" w14:textId="77777777" w:rsidR="001064A2" w:rsidRDefault="001064A2" w:rsidP="001D040F"/>
    <w:p w14:paraId="46354171" w14:textId="77777777" w:rsidR="001D040F" w:rsidRDefault="001D040F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Was ich sonst noch mitteilen möchte:</w:t>
      </w:r>
    </w:p>
    <w:p w14:paraId="041C643F" w14:textId="6D650DBC" w:rsidR="001D040F" w:rsidRDefault="001D040F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01951C04" w14:textId="77777777" w:rsidR="001064A2" w:rsidRDefault="001064A2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5042675" w14:textId="77777777" w:rsidR="001064A2" w:rsidRDefault="001064A2" w:rsidP="001064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5CE9627" w14:textId="222B1CB2" w:rsidR="001D040F" w:rsidRPr="001D040F" w:rsidRDefault="001D040F" w:rsidP="001064A2">
      <w:pPr>
        <w:spacing w:before="120" w:line="360" w:lineRule="auto"/>
      </w:pPr>
      <w:r>
        <w:t>Ich wäre bereit, mich als studentische Hilfskraft an der BBS BSB einzubringen.</w:t>
      </w:r>
      <w:r w:rsidR="001064A2" w:rsidRPr="001064A2">
        <w:t xml:space="preserve"> </w:t>
      </w:r>
      <w:r w:rsidR="001064A2">
        <w:sym w:font="Wingdings" w:char="F0A8"/>
      </w:r>
      <w:r w:rsidR="001064A2">
        <w:t>ja</w:t>
      </w:r>
      <w:r w:rsidR="001064A2">
        <w:tab/>
      </w:r>
      <w:r w:rsidR="001064A2">
        <w:sym w:font="Wingdings" w:char="F0A8"/>
      </w:r>
      <w:r w:rsidR="001064A2">
        <w:t>leider nicht</w:t>
      </w:r>
      <w:r>
        <w:br/>
        <w:t xml:space="preserve">wenn „ja“, dann am besten am </w:t>
      </w:r>
      <w:r w:rsidR="001064A2">
        <w:tab/>
      </w:r>
      <w:r w:rsidR="001064A2">
        <w:sym w:font="Wingdings" w:char="F0A8"/>
      </w:r>
      <w:r>
        <w:t>M</w:t>
      </w:r>
      <w:r w:rsidR="001064A2">
        <w:t>o</w:t>
      </w:r>
      <w:r>
        <w:tab/>
      </w:r>
      <w:r w:rsidR="001064A2">
        <w:sym w:font="Wingdings" w:char="F0A8"/>
      </w:r>
      <w:r>
        <w:t>D</w:t>
      </w:r>
      <w:r w:rsidR="001064A2">
        <w:t>i</w:t>
      </w:r>
      <w:r>
        <w:tab/>
      </w:r>
      <w:r w:rsidR="001064A2">
        <w:sym w:font="Wingdings" w:char="F0A8"/>
      </w:r>
      <w:r>
        <w:t>M</w:t>
      </w:r>
      <w:r w:rsidR="001064A2">
        <w:t>i</w:t>
      </w:r>
      <w:r>
        <w:tab/>
      </w:r>
      <w:r w:rsidR="001064A2">
        <w:sym w:font="Wingdings" w:char="F0A8"/>
      </w:r>
      <w:r>
        <w:t>D</w:t>
      </w:r>
      <w:r w:rsidR="001064A2">
        <w:t>o</w:t>
      </w:r>
      <w:r>
        <w:tab/>
      </w:r>
      <w:r w:rsidR="001064A2">
        <w:sym w:font="Wingdings" w:char="F0A8"/>
      </w:r>
      <w:r>
        <w:t>F</w:t>
      </w:r>
      <w:r w:rsidR="001064A2">
        <w:t>r</w:t>
      </w:r>
      <w:r w:rsidR="005E4C7F">
        <w:tab/>
      </w:r>
    </w:p>
    <w:sectPr w:rsidR="001D040F" w:rsidRPr="001D040F" w:rsidSect="00F60559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31" w:right="567" w:bottom="1134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30319D" w14:textId="77777777" w:rsidR="00C64BA3" w:rsidRDefault="00C64BA3">
      <w:r>
        <w:separator/>
      </w:r>
    </w:p>
  </w:endnote>
  <w:endnote w:type="continuationSeparator" w:id="0">
    <w:p w14:paraId="2BDC79B8" w14:textId="77777777" w:rsidR="00C64BA3" w:rsidRDefault="00C64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01E5C5" w14:textId="023214EF" w:rsidR="005E6410" w:rsidRPr="00A00BEE" w:rsidRDefault="00E13B9B" w:rsidP="00A00BEE">
    <w:pPr>
      <w:pStyle w:val="Fuzeile"/>
    </w:pPr>
    <w:r>
      <w:fldChar w:fldCharType="begin"/>
    </w:r>
    <w:r>
      <w:instrText xml:space="preserve"> FILENAME   \* Upper \* MERGEFORMAT </w:instrText>
    </w:r>
    <w:r>
      <w:fldChar w:fldCharType="separate"/>
    </w:r>
    <w:r w:rsidR="005E4C7F">
      <w:rPr>
        <w:noProof/>
      </w:rPr>
      <w:t>FEEDBACK PRAKTIKANTEN .DOCX</w:t>
    </w:r>
    <w:r>
      <w:rPr>
        <w:noProof/>
      </w:rPr>
      <w:fldChar w:fldCharType="end"/>
    </w:r>
    <w:r w:rsidR="008270F2">
      <w:tab/>
    </w:r>
    <w:r w:rsidR="0005673D">
      <w:rPr>
        <w:noProof/>
      </w:rPr>
      <w:drawing>
        <wp:inline distT="0" distB="0" distL="0" distR="0" wp14:anchorId="3464DB89" wp14:editId="1C46E167">
          <wp:extent cx="711200" cy="533400"/>
          <wp:effectExtent l="0" t="0" r="0" b="0"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504" cy="5343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270F2">
      <w:tab/>
      <w:t xml:space="preserve">Seite </w:t>
    </w:r>
    <w:r w:rsidR="008270F2">
      <w:rPr>
        <w:b/>
        <w:bCs/>
      </w:rPr>
      <w:fldChar w:fldCharType="begin"/>
    </w:r>
    <w:r w:rsidR="008270F2">
      <w:rPr>
        <w:b/>
        <w:bCs/>
      </w:rPr>
      <w:instrText>PAGE  \* Arabic  \* MERGEFORMAT</w:instrText>
    </w:r>
    <w:r w:rsidR="008270F2">
      <w:rPr>
        <w:b/>
        <w:bCs/>
      </w:rPr>
      <w:fldChar w:fldCharType="separate"/>
    </w:r>
    <w:r w:rsidR="001064A2">
      <w:rPr>
        <w:b/>
        <w:bCs/>
        <w:noProof/>
      </w:rPr>
      <w:t>2</w:t>
    </w:r>
    <w:r w:rsidR="008270F2">
      <w:rPr>
        <w:b/>
        <w:bCs/>
      </w:rPr>
      <w:fldChar w:fldCharType="end"/>
    </w:r>
    <w:r w:rsidR="008270F2">
      <w:t xml:space="preserve"> von </w:t>
    </w:r>
    <w:r w:rsidR="008270F2">
      <w:rPr>
        <w:b/>
        <w:bCs/>
      </w:rPr>
      <w:fldChar w:fldCharType="begin"/>
    </w:r>
    <w:r w:rsidR="008270F2">
      <w:rPr>
        <w:b/>
        <w:bCs/>
      </w:rPr>
      <w:instrText>NUMPAGES  \* Arabic  \* MERGEFORMAT</w:instrText>
    </w:r>
    <w:r w:rsidR="008270F2">
      <w:rPr>
        <w:b/>
        <w:bCs/>
      </w:rPr>
      <w:fldChar w:fldCharType="separate"/>
    </w:r>
    <w:r w:rsidR="005E4C7F">
      <w:rPr>
        <w:b/>
        <w:bCs/>
        <w:noProof/>
      </w:rPr>
      <w:t>1</w:t>
    </w:r>
    <w:r w:rsidR="008270F2">
      <w:rPr>
        <w:b/>
        <w:bCs/>
      </w:rPr>
      <w:fldChar w:fldCharType="end"/>
    </w:r>
    <w:r w:rsidR="008270F2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0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802"/>
      <w:gridCol w:w="1207"/>
    </w:tblGrid>
    <w:tr w:rsidR="00F60559" w14:paraId="6F338D1A" w14:textId="77777777" w:rsidTr="005C3A23">
      <w:trPr>
        <w:cantSplit/>
        <w:trHeight w:val="1164"/>
      </w:trPr>
      <w:tc>
        <w:tcPr>
          <w:tcW w:w="8802" w:type="dxa"/>
        </w:tcPr>
        <w:tbl>
          <w:tblPr>
            <w:tblStyle w:val="Tabellenraster"/>
            <w:tblW w:w="0" w:type="auto"/>
            <w:tblInd w:w="34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8235"/>
          </w:tblGrid>
          <w:tr w:rsidR="00F60559" w:rsidRPr="00D3460D" w14:paraId="1A900C98" w14:textId="77777777" w:rsidTr="005C3A23">
            <w:tc>
              <w:tcPr>
                <w:tcW w:w="8235" w:type="dxa"/>
              </w:tcPr>
              <w:p w14:paraId="501040BA" w14:textId="77777777" w:rsidR="00F60559" w:rsidRPr="00A9009F" w:rsidRDefault="00F60559" w:rsidP="00F60559">
                <w:pPr>
                  <w:jc w:val="center"/>
                  <w:rPr>
                    <w:rFonts w:ascii="Arial" w:hAnsi="Arial" w:cs="Arial"/>
                    <w:b/>
                    <w:sz w:val="16"/>
                    <w:szCs w:val="16"/>
                  </w:rPr>
                </w:pPr>
                <w:r w:rsidRPr="00A9009F">
                  <w:rPr>
                    <w:rFonts w:ascii="Arial" w:hAnsi="Arial" w:cs="Arial"/>
                    <w:b/>
                    <w:sz w:val="16"/>
                    <w:szCs w:val="16"/>
                  </w:rPr>
                  <w:t>Berufsbildende Schulen des Landkreises Osnabrück in Bersenbrück</w:t>
                </w:r>
              </w:p>
            </w:tc>
          </w:tr>
          <w:tr w:rsidR="00F60559" w:rsidRPr="00D3460D" w14:paraId="64C2C953" w14:textId="77777777" w:rsidTr="005C3A23">
            <w:tc>
              <w:tcPr>
                <w:tcW w:w="8235" w:type="dxa"/>
              </w:tcPr>
              <w:p w14:paraId="233FE1B6" w14:textId="77777777" w:rsidR="00F60559" w:rsidRPr="00A9009F" w:rsidRDefault="00F60559" w:rsidP="00F60559">
                <w:pPr>
                  <w:jc w:val="center"/>
                  <w:rPr>
                    <w:rFonts w:ascii="Arial" w:hAnsi="Arial" w:cs="Arial"/>
                    <w:b/>
                    <w:sz w:val="16"/>
                    <w:szCs w:val="16"/>
                  </w:rPr>
                </w:pPr>
                <w:r w:rsidRPr="00A9009F">
                  <w:rPr>
                    <w:rFonts w:ascii="Arial" w:hAnsi="Arial" w:cs="Arial"/>
                    <w:b/>
                    <w:sz w:val="16"/>
                    <w:szCs w:val="16"/>
                  </w:rPr>
                  <w:t>Leitstelle der Region des Lernens im Osnabrücker Nordkreis</w:t>
                </w:r>
              </w:p>
            </w:tc>
          </w:tr>
          <w:tr w:rsidR="00F60559" w:rsidRPr="00D3460D" w14:paraId="17AF8AE3" w14:textId="77777777" w:rsidTr="005C3A23">
            <w:tc>
              <w:tcPr>
                <w:tcW w:w="8235" w:type="dxa"/>
              </w:tcPr>
              <w:p w14:paraId="1FB25690" w14:textId="77777777" w:rsidR="00F60559" w:rsidRPr="00D3460D" w:rsidRDefault="00F60559" w:rsidP="00F60559">
                <w:pPr>
                  <w:rPr>
                    <w:rFonts w:ascii="Arial" w:hAnsi="Arial" w:cs="Arial"/>
                    <w:sz w:val="16"/>
                    <w:szCs w:val="16"/>
                  </w:rPr>
                </w:pPr>
              </w:p>
            </w:tc>
          </w:tr>
          <w:tr w:rsidR="00F60559" w:rsidRPr="00D3460D" w14:paraId="12D4DB0B" w14:textId="77777777" w:rsidTr="005C3A23">
            <w:tc>
              <w:tcPr>
                <w:tcW w:w="8235" w:type="dxa"/>
              </w:tcPr>
              <w:p w14:paraId="446FDF43" w14:textId="77777777" w:rsidR="00F60559" w:rsidRPr="00D3460D" w:rsidRDefault="00F60559" w:rsidP="00F60559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 w:rsidRPr="00D3460D">
                  <w:rPr>
                    <w:rFonts w:ascii="Arial" w:hAnsi="Arial" w:cs="Arial"/>
                    <w:sz w:val="16"/>
                    <w:szCs w:val="16"/>
                  </w:rPr>
                  <w:t>Telefon 05439-9402-0</w:t>
                </w:r>
                <w:r>
                  <w:rPr>
                    <w:rFonts w:ascii="Arial" w:hAnsi="Arial" w:cs="Arial"/>
                    <w:sz w:val="16"/>
                    <w:szCs w:val="16"/>
                  </w:rPr>
                  <w:t xml:space="preserve"> :: </w:t>
                </w:r>
                <w:r w:rsidRPr="00D3460D">
                  <w:rPr>
                    <w:rFonts w:ascii="Arial" w:hAnsi="Arial" w:cs="Arial"/>
                    <w:sz w:val="16"/>
                    <w:szCs w:val="16"/>
                  </w:rPr>
                  <w:t>Telefax: 05439-3558</w:t>
                </w:r>
                <w:r>
                  <w:rPr>
                    <w:rFonts w:ascii="Arial" w:hAnsi="Arial" w:cs="Arial"/>
                    <w:sz w:val="16"/>
                    <w:szCs w:val="16"/>
                  </w:rPr>
                  <w:t xml:space="preserve"> ::</w:t>
                </w:r>
                <w:r w:rsidRPr="00D3460D">
                  <w:rPr>
                    <w:rFonts w:ascii="Arial" w:hAnsi="Arial" w:cs="Arial"/>
                    <w:sz w:val="16"/>
                    <w:szCs w:val="16"/>
                  </w:rPr>
                  <w:t xml:space="preserve"> </w:t>
                </w:r>
                <w:hyperlink r:id="rId1" w:history="1">
                  <w:r w:rsidRPr="00796C78">
                    <w:rPr>
                      <w:rStyle w:val="Hyperlink"/>
                      <w:rFonts w:ascii="Arial" w:hAnsi="Arial" w:cs="Arial"/>
                      <w:sz w:val="16"/>
                      <w:szCs w:val="16"/>
                    </w:rPr>
                    <w:t>verwaltung@bbs-bersenbrueck.de</w:t>
                  </w:r>
                </w:hyperlink>
                <w:r>
                  <w:rPr>
                    <w:rFonts w:ascii="Arial" w:hAnsi="Arial" w:cs="Arial"/>
                    <w:sz w:val="16"/>
                    <w:szCs w:val="16"/>
                  </w:rPr>
                  <w:t xml:space="preserve"> :: </w:t>
                </w:r>
                <w:hyperlink r:id="rId2" w:history="1">
                  <w:r w:rsidRPr="00796C78">
                    <w:rPr>
                      <w:rStyle w:val="Hyperlink"/>
                      <w:rFonts w:ascii="Arial" w:hAnsi="Arial" w:cs="Arial"/>
                      <w:sz w:val="16"/>
                      <w:szCs w:val="16"/>
                    </w:rPr>
                    <w:t>www.bbs-bersenbrueck.de</w:t>
                  </w:r>
                </w:hyperlink>
              </w:p>
            </w:tc>
          </w:tr>
          <w:tr w:rsidR="00F60559" w:rsidRPr="00D3460D" w14:paraId="666E03B4" w14:textId="77777777" w:rsidTr="005C3A23">
            <w:tc>
              <w:tcPr>
                <w:tcW w:w="8235" w:type="dxa"/>
              </w:tcPr>
              <w:p w14:paraId="0AE3F656" w14:textId="77777777" w:rsidR="00F60559" w:rsidRPr="00D3460D" w:rsidRDefault="00F60559" w:rsidP="00F60559">
                <w:pPr>
                  <w:rPr>
                    <w:rFonts w:ascii="Arial" w:hAnsi="Arial" w:cs="Arial"/>
                    <w:sz w:val="16"/>
                    <w:szCs w:val="16"/>
                  </w:rPr>
                </w:pPr>
              </w:p>
            </w:tc>
          </w:tr>
          <w:tr w:rsidR="00F60559" w:rsidRPr="00D3460D" w14:paraId="4420437A" w14:textId="77777777" w:rsidTr="005C3A23">
            <w:tc>
              <w:tcPr>
                <w:tcW w:w="8235" w:type="dxa"/>
              </w:tcPr>
              <w:p w14:paraId="2590EEA7" w14:textId="77777777" w:rsidR="00F60559" w:rsidRPr="00D3460D" w:rsidRDefault="00F60559" w:rsidP="00F60559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sz w:val="16"/>
                    <w:szCs w:val="16"/>
                  </w:rPr>
                  <w:t>Das berufliche Kompetenzzentrum in der Region für zwölf Berufsfelder mit einem breiten Angebot an</w:t>
                </w:r>
                <w:r>
                  <w:rPr>
                    <w:rFonts w:ascii="Arial" w:hAnsi="Arial" w:cs="Arial"/>
                    <w:sz w:val="16"/>
                    <w:szCs w:val="16"/>
                  </w:rPr>
                  <w:br/>
                  <w:t>Berufsschulen, Berufseinstiegsschulen, Berufsfachschulen, Fachschulen und Fachoberschulen.</w:t>
                </w:r>
              </w:p>
            </w:tc>
          </w:tr>
        </w:tbl>
        <w:p w14:paraId="24C96BC0" w14:textId="77777777" w:rsidR="00F60559" w:rsidRPr="00751332" w:rsidRDefault="00F60559" w:rsidP="00F60559">
          <w:pPr>
            <w:rPr>
              <w:sz w:val="16"/>
              <w:szCs w:val="16"/>
            </w:rPr>
          </w:pPr>
        </w:p>
      </w:tc>
      <w:tc>
        <w:tcPr>
          <w:tcW w:w="1207" w:type="dxa"/>
        </w:tcPr>
        <w:p w14:paraId="5E3762B7" w14:textId="77777777" w:rsidR="00F60559" w:rsidRDefault="00F60559" w:rsidP="00F60559">
          <w:pPr>
            <w:pStyle w:val="berschrift1"/>
          </w:pPr>
          <w:r w:rsidRPr="00CB7DD5">
            <w:rPr>
              <w:noProof/>
            </w:rPr>
            <w:drawing>
              <wp:anchor distT="0" distB="0" distL="114300" distR="114300" simplePos="0" relativeHeight="251669504" behindDoc="0" locked="0" layoutInCell="1" allowOverlap="1" wp14:anchorId="60AC376B" wp14:editId="49D6E820">
                <wp:simplePos x="0" y="0"/>
                <wp:positionH relativeFrom="column">
                  <wp:posOffset>1905</wp:posOffset>
                </wp:positionH>
                <wp:positionV relativeFrom="paragraph">
                  <wp:posOffset>4445</wp:posOffset>
                </wp:positionV>
                <wp:extent cx="732155" cy="752475"/>
                <wp:effectExtent l="0" t="0" r="0" b="9525"/>
                <wp:wrapNone/>
                <wp:docPr id="2" name="Bild 5" descr="Bildergebnis für Landkreis osnabrück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Bildergebnis für Landkreis osnabrück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2155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DD2E8A4" w14:textId="77777777" w:rsidR="00F60559" w:rsidRPr="004E4500" w:rsidRDefault="00F60559" w:rsidP="00F60559"/>
      </w:tc>
    </w:tr>
  </w:tbl>
  <w:p w14:paraId="27B9211F" w14:textId="77777777" w:rsidR="00F60559" w:rsidRDefault="00F60559">
    <w:pPr>
      <w:pStyle w:val="Fuzeile"/>
    </w:pPr>
    <w:r>
      <w:rPr>
        <w:rFonts w:ascii="Arial" w:hAnsi="Arial" w:cs="Arial"/>
        <w:b/>
        <w:noProof/>
        <w:sz w:val="16"/>
        <w:szCs w:val="16"/>
      </w:rPr>
      <w:drawing>
        <wp:anchor distT="0" distB="0" distL="114300" distR="114300" simplePos="0" relativeHeight="251670528" behindDoc="1" locked="0" layoutInCell="1" allowOverlap="1" wp14:anchorId="5493FA47" wp14:editId="4BF549CA">
          <wp:simplePos x="0" y="0"/>
          <wp:positionH relativeFrom="column">
            <wp:posOffset>-396240</wp:posOffset>
          </wp:positionH>
          <wp:positionV relativeFrom="paragraph">
            <wp:posOffset>-722630</wp:posOffset>
          </wp:positionV>
          <wp:extent cx="568800" cy="572400"/>
          <wp:effectExtent l="0" t="0" r="3175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8800" cy="572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87497A" w14:textId="77777777" w:rsidR="00C64BA3" w:rsidRDefault="00C64BA3">
      <w:r>
        <w:separator/>
      </w:r>
    </w:p>
  </w:footnote>
  <w:footnote w:type="continuationSeparator" w:id="0">
    <w:p w14:paraId="17A7B23C" w14:textId="77777777" w:rsidR="00C64BA3" w:rsidRDefault="00C64B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EC49F" w14:textId="77777777" w:rsidR="00C3415F" w:rsidRPr="00657E51" w:rsidRDefault="00C3415F" w:rsidP="00C3415F">
    <w:pPr>
      <w:pStyle w:val="Kopfzeile"/>
      <w:jc w:val="center"/>
      <w:rPr>
        <w:rFonts w:ascii="Arial" w:hAnsi="Arial" w:cs="Arial"/>
        <w:sz w:val="28"/>
        <w:szCs w:val="28"/>
      </w:rPr>
    </w:pPr>
  </w:p>
  <w:p w14:paraId="66EA0736" w14:textId="77777777" w:rsidR="005E6410" w:rsidRPr="00876915" w:rsidRDefault="005E6410" w:rsidP="001C7C07">
    <w:pPr>
      <w:ind w:left="-142"/>
      <w:rPr>
        <w:rFonts w:ascii="Arial" w:hAnsi="Arial"/>
        <w:b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FD16DD" w14:textId="6DB815BB" w:rsidR="00F60559" w:rsidRDefault="004C1891">
    <w:pPr>
      <w:pStyle w:val="Kopfzeile"/>
    </w:pPr>
    <w:r>
      <w:rPr>
        <w:noProof/>
      </w:rPr>
      <w:drawing>
        <wp:anchor distT="0" distB="0" distL="114300" distR="114300" simplePos="0" relativeHeight="251671552" behindDoc="1" locked="0" layoutInCell="1" allowOverlap="1" wp14:anchorId="65D58388" wp14:editId="4A269F45">
          <wp:simplePos x="0" y="0"/>
          <wp:positionH relativeFrom="margin">
            <wp:align>left</wp:align>
          </wp:positionH>
          <wp:positionV relativeFrom="paragraph">
            <wp:posOffset>181610</wp:posOffset>
          </wp:positionV>
          <wp:extent cx="3439795" cy="862330"/>
          <wp:effectExtent l="0" t="0" r="8255" b="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9795" cy="862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0559" w:rsidRPr="00324D22">
      <w:rPr>
        <w:rFonts w:ascii="Arial" w:hAnsi="Arial" w:cs="Arial"/>
        <w:noProof/>
        <w:sz w:val="22"/>
      </w:rPr>
      <w:drawing>
        <wp:anchor distT="0" distB="0" distL="114300" distR="114300" simplePos="0" relativeHeight="251667456" behindDoc="1" locked="0" layoutInCell="1" allowOverlap="1" wp14:anchorId="6641DC98" wp14:editId="4CAD5338">
          <wp:simplePos x="0" y="0"/>
          <wp:positionH relativeFrom="column">
            <wp:posOffset>5200650</wp:posOffset>
          </wp:positionH>
          <wp:positionV relativeFrom="paragraph">
            <wp:posOffset>127384</wp:posOffset>
          </wp:positionV>
          <wp:extent cx="956696" cy="952500"/>
          <wp:effectExtent l="0" t="0" r="0" b="0"/>
          <wp:wrapNone/>
          <wp:docPr id="4" name="Grafik 4" descr="Logo Umweltschule In Europa Rgb | Pullach i. Isart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mweltschule In Europa Rgb | Pullach i. Isartal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6696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E82322"/>
    <w:multiLevelType w:val="hybridMultilevel"/>
    <w:tmpl w:val="160E87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removePersonalInformation/>
  <w:removeDateAndTime/>
  <w:proofState w:spelling="clean" w:grammar="clean"/>
  <w:attachedTemplate r:id="rId1"/>
  <w:defaultTabStop w:val="709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BA3"/>
    <w:rsid w:val="00030235"/>
    <w:rsid w:val="00032E65"/>
    <w:rsid w:val="000414A8"/>
    <w:rsid w:val="000449C9"/>
    <w:rsid w:val="0005673D"/>
    <w:rsid w:val="0005755F"/>
    <w:rsid w:val="000A4A4C"/>
    <w:rsid w:val="000A5F92"/>
    <w:rsid w:val="000D5CA3"/>
    <w:rsid w:val="000E2FBC"/>
    <w:rsid w:val="000F02D6"/>
    <w:rsid w:val="000F58BE"/>
    <w:rsid w:val="00105628"/>
    <w:rsid w:val="001064A2"/>
    <w:rsid w:val="00146FB2"/>
    <w:rsid w:val="001538BB"/>
    <w:rsid w:val="001564E2"/>
    <w:rsid w:val="001C7C07"/>
    <w:rsid w:val="001D040F"/>
    <w:rsid w:val="001D5723"/>
    <w:rsid w:val="00230E80"/>
    <w:rsid w:val="002C17D7"/>
    <w:rsid w:val="002E25AA"/>
    <w:rsid w:val="002F4F9B"/>
    <w:rsid w:val="00306B49"/>
    <w:rsid w:val="00324D22"/>
    <w:rsid w:val="00342929"/>
    <w:rsid w:val="003565D7"/>
    <w:rsid w:val="003820B5"/>
    <w:rsid w:val="003A58F3"/>
    <w:rsid w:val="003C30D1"/>
    <w:rsid w:val="003C429B"/>
    <w:rsid w:val="003F22A2"/>
    <w:rsid w:val="00421912"/>
    <w:rsid w:val="004B1688"/>
    <w:rsid w:val="004C1891"/>
    <w:rsid w:val="004C5BBB"/>
    <w:rsid w:val="004E4500"/>
    <w:rsid w:val="005218E1"/>
    <w:rsid w:val="005471EC"/>
    <w:rsid w:val="00573A0E"/>
    <w:rsid w:val="005E4C7F"/>
    <w:rsid w:val="005E6410"/>
    <w:rsid w:val="005F03E2"/>
    <w:rsid w:val="006118F6"/>
    <w:rsid w:val="00621912"/>
    <w:rsid w:val="00657E51"/>
    <w:rsid w:val="00665C33"/>
    <w:rsid w:val="00682652"/>
    <w:rsid w:val="006B3CA2"/>
    <w:rsid w:val="00700489"/>
    <w:rsid w:val="00751332"/>
    <w:rsid w:val="007C157F"/>
    <w:rsid w:val="0080448F"/>
    <w:rsid w:val="00822313"/>
    <w:rsid w:val="008270F2"/>
    <w:rsid w:val="00862053"/>
    <w:rsid w:val="00876915"/>
    <w:rsid w:val="008961B2"/>
    <w:rsid w:val="008E26EC"/>
    <w:rsid w:val="00990637"/>
    <w:rsid w:val="009912C1"/>
    <w:rsid w:val="009B2FCC"/>
    <w:rsid w:val="009B3694"/>
    <w:rsid w:val="00A00BEE"/>
    <w:rsid w:val="00A143BB"/>
    <w:rsid w:val="00A305D8"/>
    <w:rsid w:val="00A531DE"/>
    <w:rsid w:val="00A9009F"/>
    <w:rsid w:val="00A9242E"/>
    <w:rsid w:val="00AA774F"/>
    <w:rsid w:val="00B0357D"/>
    <w:rsid w:val="00B36F41"/>
    <w:rsid w:val="00B53073"/>
    <w:rsid w:val="00B863D3"/>
    <w:rsid w:val="00B93055"/>
    <w:rsid w:val="00BB04A7"/>
    <w:rsid w:val="00BB30BA"/>
    <w:rsid w:val="00BE3798"/>
    <w:rsid w:val="00C27B67"/>
    <w:rsid w:val="00C3415F"/>
    <w:rsid w:val="00C64BA3"/>
    <w:rsid w:val="00C74605"/>
    <w:rsid w:val="00C808B6"/>
    <w:rsid w:val="00CC6F09"/>
    <w:rsid w:val="00CD5CF0"/>
    <w:rsid w:val="00D3460D"/>
    <w:rsid w:val="00D41A6B"/>
    <w:rsid w:val="00D857F2"/>
    <w:rsid w:val="00DB2505"/>
    <w:rsid w:val="00DB4EDA"/>
    <w:rsid w:val="00DD3200"/>
    <w:rsid w:val="00E13B9B"/>
    <w:rsid w:val="00E424A5"/>
    <w:rsid w:val="00E63845"/>
    <w:rsid w:val="00E80711"/>
    <w:rsid w:val="00E947C9"/>
    <w:rsid w:val="00E976A3"/>
    <w:rsid w:val="00EB17E3"/>
    <w:rsid w:val="00F15632"/>
    <w:rsid w:val="00F15961"/>
    <w:rsid w:val="00F60559"/>
    <w:rsid w:val="00F614D9"/>
    <w:rsid w:val="00F64141"/>
    <w:rsid w:val="00FA4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FA4699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E37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customStyle="1" w:styleId="Bewerbungen">
    <w:name w:val="Bewerbungen"/>
    <w:basedOn w:val="Standard"/>
    <w:rPr>
      <w:rFonts w:ascii="Arial" w:hAnsi="Arial"/>
    </w:rPr>
  </w:style>
  <w:style w:type="paragraph" w:styleId="Sprechblasentext">
    <w:name w:val="Balloon Text"/>
    <w:basedOn w:val="Standard"/>
    <w:semiHidden/>
    <w:rsid w:val="003C429B"/>
    <w:rPr>
      <w:rFonts w:ascii="Tahoma" w:hAnsi="Tahoma" w:cs="Tahoma"/>
      <w:sz w:val="16"/>
      <w:szCs w:val="16"/>
    </w:rPr>
  </w:style>
  <w:style w:type="character" w:customStyle="1" w:styleId="FuzeileZchn">
    <w:name w:val="Fußzeile Zchn"/>
    <w:basedOn w:val="Absatz-Standardschriftart"/>
    <w:link w:val="Fuzeile"/>
    <w:rsid w:val="008E26EC"/>
    <w:rPr>
      <w:sz w:val="24"/>
      <w:szCs w:val="24"/>
    </w:rPr>
  </w:style>
  <w:style w:type="table" w:styleId="Tabellenraster">
    <w:name w:val="Table Grid"/>
    <w:basedOn w:val="NormaleTabelle"/>
    <w:uiPriority w:val="59"/>
    <w:rsid w:val="000449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BE3798"/>
    <w:rPr>
      <w:sz w:val="24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E379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BE379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E3798"/>
    <w:rPr>
      <w:color w:val="0000FF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BE3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http://www.bbs-bersenbrueck.de" TargetMode="External"/><Relationship Id="rId1" Type="http://schemas.openxmlformats.org/officeDocument/2006/relationships/hyperlink" Target="mailto:verwaltung@bbs-bersenbrueck.de" TargetMode="External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vorlagen\Kohne%20BBS%20Gesch&#228;ftsbrief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783E8-7382-4411-94C0-3C1581EC4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Kohne BBS Geschäftsbrief.dotx</Template>
  <TotalTime>0</TotalTime>
  <Pages>1</Pages>
  <Words>260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2024-09-11T13:20:00Z</dcterms:created>
  <dcterms:modified xsi:type="dcterms:W3CDTF">2024-09-12T05:37:00Z</dcterms:modified>
</cp:coreProperties>
</file>